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after="100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 xml:space="preserve">附件1：  </w:t>
      </w:r>
    </w:p>
    <w:p>
      <w:pPr>
        <w:widowControl/>
        <w:spacing w:before="100" w:after="100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杭州师范大学第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五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4"/>
          <w:szCs w:val="24"/>
        </w:rPr>
        <w:t>届大学生公共管理案例大赛报名表</w:t>
      </w:r>
    </w:p>
    <w:tbl>
      <w:tblPr>
        <w:tblStyle w:val="2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497"/>
        <w:gridCol w:w="1063"/>
        <w:gridCol w:w="1382"/>
        <w:gridCol w:w="119"/>
        <w:gridCol w:w="1582"/>
        <w:gridCol w:w="284"/>
        <w:gridCol w:w="2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参赛学院</w:t>
            </w:r>
          </w:p>
        </w:tc>
        <w:tc>
          <w:tcPr>
            <w:tcW w:w="6876" w:type="dxa"/>
            <w:gridSpan w:val="6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团队名称</w:t>
            </w:r>
          </w:p>
        </w:tc>
        <w:tc>
          <w:tcPr>
            <w:tcW w:w="6876" w:type="dxa"/>
            <w:gridSpan w:val="6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参赛作品题目</w:t>
            </w:r>
          </w:p>
        </w:tc>
        <w:tc>
          <w:tcPr>
            <w:tcW w:w="6876" w:type="dxa"/>
            <w:gridSpan w:val="6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指导老师姓名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手机号码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指导老师姓名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职称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手机号码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负责人姓名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专业、年级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44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20" w:type="dxa"/>
            <w:gridSpan w:val="8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团队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年级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手机号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47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01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66" w:type="dxa"/>
            <w:gridSpan w:val="2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446" w:type="dxa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20" w:type="dxa"/>
            <w:gridSpan w:val="8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□研究生组       □本科生组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20" w:type="dxa"/>
            <w:gridSpan w:val="8"/>
            <w:vAlign w:val="center"/>
          </w:tcPr>
          <w:p>
            <w:pPr>
              <w:widowControl/>
              <w:spacing w:before="100" w:after="10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参赛作品题目：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20" w:type="dxa"/>
            <w:gridSpan w:val="8"/>
            <w:vAlign w:val="center"/>
          </w:tcPr>
          <w:p>
            <w:pPr>
              <w:widowControl/>
              <w:spacing w:before="100" w:after="10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内容摘要（限300字，五号宋体，行间距18）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820" w:type="dxa"/>
            <w:gridSpan w:val="8"/>
          </w:tcPr>
          <w:p>
            <w:pPr>
              <w:widowControl/>
              <w:spacing w:before="100" w:after="100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</w:tbl>
    <w:p>
      <w:r>
        <w:rPr>
          <w:rFonts w:hint="eastAsia"/>
        </w:rPr>
        <w:t>备注：请参赛负责人</w:t>
      </w:r>
      <w:r>
        <w:t>于20</w:t>
      </w:r>
      <w:r>
        <w:rPr>
          <w:rFonts w:hint="eastAsia"/>
        </w:rPr>
        <w:t>22</w:t>
      </w:r>
      <w:r>
        <w:t>年9月1日</w:t>
      </w:r>
      <w:r>
        <w:rPr>
          <w:rFonts w:hint="eastAsia"/>
        </w:rPr>
        <w:t>17:00</w:t>
      </w:r>
      <w:r>
        <w:t>前</w:t>
      </w:r>
      <w:r>
        <w:rPr>
          <w:rFonts w:hint="eastAsia"/>
        </w:rPr>
        <w:t>将申报书</w:t>
      </w:r>
      <w:r>
        <w:t>发至邮箱：</w:t>
      </w:r>
      <w:r>
        <w:rPr>
          <w:rFonts w:hint="eastAsia"/>
        </w:rPr>
        <w:t xml:space="preserve">1141416803@qq.com </w:t>
      </w:r>
      <w:r>
        <w:t>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JkMmFkOTFiYTMyYmM1OTgyZTViNWExNmMzODQyNDIifQ=="/>
  </w:docVars>
  <w:rsids>
    <w:rsidRoot w:val="5F857D93"/>
    <w:rsid w:val="000B0B60"/>
    <w:rsid w:val="00333BA1"/>
    <w:rsid w:val="003C417D"/>
    <w:rsid w:val="00567090"/>
    <w:rsid w:val="005C1833"/>
    <w:rsid w:val="00661B07"/>
    <w:rsid w:val="00776137"/>
    <w:rsid w:val="007D6E51"/>
    <w:rsid w:val="009C3C62"/>
    <w:rsid w:val="00F547E1"/>
    <w:rsid w:val="00F658B8"/>
    <w:rsid w:val="00FA1DBD"/>
    <w:rsid w:val="076A4B12"/>
    <w:rsid w:val="1D262873"/>
    <w:rsid w:val="31FF40F7"/>
    <w:rsid w:val="51390913"/>
    <w:rsid w:val="5F857D93"/>
    <w:rsid w:val="696F01A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556;&#31036;&#20891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168</Words>
  <Characters>194</Characters>
  <Lines>1</Lines>
  <Paragraphs>1</Paragraphs>
  <TotalTime>2</TotalTime>
  <ScaleCrop>false</ScaleCrop>
  <LinksUpToDate>false</LinksUpToDate>
  <CharactersWithSpaces>204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2018-06-29T14:32:00Z</dcterms:created>
  <dc:creator>直捣黄龙</dc:creator>
  <cp:lastModifiedBy>grace</cp:lastModifiedBy>
  <dcterms:modified xsi:type="dcterms:W3CDTF">2022-06-14T00:46:37Z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7C1899E391014FD98DAEFEE1DD06D8BF</vt:lpwstr>
  </property>
</Properties>
</file>